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53849" w14:textId="2839F536" w:rsidR="0022522E" w:rsidRPr="005B633D" w:rsidRDefault="005075DC" w:rsidP="001042F8">
      <w:pPr>
        <w:pStyle w:val="Title"/>
        <w:rPr>
          <w:rFonts w:ascii="Arial" w:hAnsi="Arial" w:cs="Arial"/>
        </w:rPr>
      </w:pPr>
      <w:r>
        <w:rPr>
          <w:rFonts w:ascii="Arial" w:hAnsi="Arial" w:cs="Arial"/>
          <w:bCs/>
          <w:sz w:val="28"/>
          <w:szCs w:val="28"/>
          <w:u w:val="single"/>
        </w:rPr>
        <w:t xml:space="preserve">AMT </w:t>
      </w:r>
      <w:r w:rsidR="001246D9">
        <w:rPr>
          <w:rFonts w:ascii="Arial" w:hAnsi="Arial" w:cs="Arial"/>
          <w:bCs/>
          <w:sz w:val="28"/>
          <w:szCs w:val="28"/>
          <w:u w:val="single"/>
        </w:rPr>
        <w:t>New</w:t>
      </w:r>
      <w:r w:rsidR="004847EC">
        <w:rPr>
          <w:rFonts w:ascii="Arial" w:hAnsi="Arial" w:cs="Arial"/>
          <w:bCs/>
          <w:sz w:val="28"/>
          <w:szCs w:val="28"/>
          <w:u w:val="single"/>
        </w:rPr>
        <w:t>s</w:t>
      </w:r>
      <w:r w:rsidR="001246D9">
        <w:rPr>
          <w:rFonts w:ascii="Arial" w:hAnsi="Arial" w:cs="Arial"/>
          <w:bCs/>
          <w:sz w:val="28"/>
          <w:szCs w:val="28"/>
          <w:u w:val="single"/>
        </w:rPr>
        <w:t xml:space="preserve">letter </w:t>
      </w:r>
      <w:r w:rsidR="00864C0D" w:rsidRPr="005B633D">
        <w:rPr>
          <w:rFonts w:ascii="Arial" w:hAnsi="Arial" w:cs="Arial"/>
          <w:bCs/>
          <w:sz w:val="28"/>
          <w:szCs w:val="28"/>
          <w:u w:val="single"/>
        </w:rPr>
        <w:t xml:space="preserve">Volume </w:t>
      </w:r>
      <w:r w:rsidR="00E40531">
        <w:rPr>
          <w:rFonts w:ascii="Arial" w:hAnsi="Arial" w:cs="Arial"/>
          <w:bCs/>
          <w:sz w:val="28"/>
          <w:szCs w:val="28"/>
          <w:u w:val="single"/>
        </w:rPr>
        <w:t>6</w:t>
      </w:r>
      <w:r w:rsidR="00B4362A">
        <w:rPr>
          <w:rFonts w:ascii="Arial" w:hAnsi="Arial" w:cs="Arial"/>
          <w:bCs/>
          <w:sz w:val="28"/>
          <w:szCs w:val="28"/>
          <w:u w:val="single"/>
        </w:rPr>
        <w:t xml:space="preserve"> – </w:t>
      </w:r>
      <w:r w:rsidR="00E40531">
        <w:rPr>
          <w:rFonts w:ascii="Arial" w:hAnsi="Arial" w:cs="Arial"/>
          <w:bCs/>
          <w:sz w:val="28"/>
          <w:szCs w:val="28"/>
          <w:u w:val="single"/>
        </w:rPr>
        <w:t>September</w:t>
      </w:r>
      <w:r w:rsidR="00B4362A">
        <w:rPr>
          <w:rFonts w:ascii="Arial" w:hAnsi="Arial" w:cs="Arial"/>
          <w:bCs/>
          <w:sz w:val="28"/>
          <w:szCs w:val="28"/>
          <w:u w:val="single"/>
        </w:rPr>
        <w:t xml:space="preserve"> 2026</w:t>
      </w:r>
    </w:p>
    <w:p w14:paraId="1F790B53" w14:textId="15984265" w:rsidR="00D23643" w:rsidRPr="00B0592F" w:rsidRDefault="009C499C" w:rsidP="001042F8">
      <w:pPr>
        <w:pStyle w:val="Title"/>
        <w:rPr>
          <w:rFonts w:ascii="Arial" w:hAnsi="Arial" w:cs="Arial"/>
          <w:b w:val="0"/>
          <w:bCs/>
          <w:sz w:val="34"/>
          <w:szCs w:val="34"/>
        </w:rPr>
      </w:pPr>
      <w:r w:rsidRPr="00B0592F">
        <w:rPr>
          <w:rFonts w:ascii="Arial" w:hAnsi="Arial" w:cs="Arial"/>
          <w:noProof/>
          <w:sz w:val="34"/>
          <w:szCs w:val="34"/>
        </w:rPr>
        <w:drawing>
          <wp:anchor distT="0" distB="0" distL="114300" distR="114300" simplePos="0" relativeHeight="251658240" behindDoc="1" locked="0" layoutInCell="1" allowOverlap="1" wp14:anchorId="44B4AF7A" wp14:editId="0E59308B">
            <wp:simplePos x="0" y="0"/>
            <wp:positionH relativeFrom="margin">
              <wp:posOffset>4786630</wp:posOffset>
            </wp:positionH>
            <wp:positionV relativeFrom="paragraph">
              <wp:posOffset>642620</wp:posOffset>
            </wp:positionV>
            <wp:extent cx="1707515" cy="1136650"/>
            <wp:effectExtent l="0" t="0" r="6985" b="6350"/>
            <wp:wrapTight wrapText="bothSides">
              <wp:wrapPolygon edited="0">
                <wp:start x="0" y="0"/>
                <wp:lineTo x="0" y="21359"/>
                <wp:lineTo x="21447" y="21359"/>
                <wp:lineTo x="21447" y="0"/>
                <wp:lineTo x="0" y="0"/>
              </wp:wrapPolygon>
            </wp:wrapTight>
            <wp:docPr id="906083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083901" name="Picture 90608390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51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00E" w:rsidRPr="00B0592F">
        <w:rPr>
          <w:rFonts w:ascii="Arial" w:hAnsi="Arial" w:cs="Arial"/>
          <w:b w:val="0"/>
          <w:bCs/>
          <w:sz w:val="34"/>
          <w:szCs w:val="34"/>
        </w:rPr>
        <w:t>BAUHAUS – Multi</w:t>
      </w:r>
      <w:r w:rsidR="00655F5E" w:rsidRPr="00B0592F">
        <w:rPr>
          <w:rFonts w:ascii="Arial" w:hAnsi="Arial" w:cs="Arial"/>
          <w:b w:val="0"/>
          <w:bCs/>
          <w:sz w:val="34"/>
          <w:szCs w:val="34"/>
        </w:rPr>
        <w:t>-</w:t>
      </w:r>
      <w:r w:rsidR="00E6600E" w:rsidRPr="00B0592F">
        <w:rPr>
          <w:rFonts w:ascii="Arial" w:hAnsi="Arial" w:cs="Arial"/>
          <w:b w:val="0"/>
          <w:bCs/>
          <w:sz w:val="34"/>
          <w:szCs w:val="34"/>
        </w:rPr>
        <w:t>Disciplin</w:t>
      </w:r>
      <w:r w:rsidR="00655F5E" w:rsidRPr="00B0592F">
        <w:rPr>
          <w:rFonts w:ascii="Arial" w:hAnsi="Arial" w:cs="Arial"/>
          <w:b w:val="0"/>
          <w:bCs/>
          <w:sz w:val="34"/>
          <w:szCs w:val="34"/>
        </w:rPr>
        <w:t xml:space="preserve">ary </w:t>
      </w:r>
      <w:r w:rsidR="00B0592F" w:rsidRPr="00B0592F">
        <w:rPr>
          <w:rFonts w:ascii="Arial" w:hAnsi="Arial" w:cs="Arial"/>
          <w:b w:val="0"/>
          <w:bCs/>
          <w:sz w:val="34"/>
          <w:szCs w:val="34"/>
        </w:rPr>
        <w:t>&amp;</w:t>
      </w:r>
      <w:r w:rsidR="005C7849" w:rsidRPr="00B0592F">
        <w:rPr>
          <w:rFonts w:ascii="Arial" w:hAnsi="Arial" w:cs="Arial"/>
          <w:b w:val="0"/>
          <w:bCs/>
          <w:sz w:val="34"/>
          <w:szCs w:val="34"/>
        </w:rPr>
        <w:t xml:space="preserve"> Fo</w:t>
      </w:r>
      <w:r w:rsidR="00D44952" w:rsidRPr="00B0592F">
        <w:rPr>
          <w:rFonts w:ascii="Arial" w:hAnsi="Arial" w:cs="Arial"/>
          <w:b w:val="0"/>
          <w:bCs/>
          <w:sz w:val="34"/>
          <w:szCs w:val="34"/>
        </w:rPr>
        <w:t>r</w:t>
      </w:r>
      <w:r w:rsidR="005C7849" w:rsidRPr="00B0592F">
        <w:rPr>
          <w:rFonts w:ascii="Arial" w:hAnsi="Arial" w:cs="Arial"/>
          <w:b w:val="0"/>
          <w:bCs/>
          <w:sz w:val="34"/>
          <w:szCs w:val="34"/>
        </w:rPr>
        <w:t>m Following Function</w:t>
      </w:r>
      <w:r w:rsidR="00B0592F" w:rsidRPr="00B0592F">
        <w:rPr>
          <w:rFonts w:ascii="Arial" w:hAnsi="Arial" w:cs="Arial"/>
          <w:b w:val="0"/>
          <w:bCs/>
          <w:sz w:val="34"/>
          <w:szCs w:val="34"/>
        </w:rPr>
        <w:t xml:space="preserve"> Philosoph</w:t>
      </w:r>
      <w:r w:rsidR="00845520">
        <w:rPr>
          <w:rFonts w:ascii="Arial" w:hAnsi="Arial" w:cs="Arial"/>
          <w:b w:val="0"/>
          <w:bCs/>
          <w:sz w:val="34"/>
          <w:szCs w:val="34"/>
        </w:rPr>
        <w:t>y</w:t>
      </w:r>
    </w:p>
    <w:p w14:paraId="7C77E2AD" w14:textId="78EA0885" w:rsidR="00A640EB" w:rsidRPr="005B633D" w:rsidRDefault="003F57E4" w:rsidP="00A640E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1919 </w:t>
      </w:r>
      <w:r w:rsidR="00FA2C44">
        <w:rPr>
          <w:rFonts w:ascii="Arial" w:hAnsi="Arial" w:cs="Arial"/>
        </w:rPr>
        <w:t xml:space="preserve">Walter Gropius founded the revolutionary art and design school in Germany </w:t>
      </w:r>
      <w:r w:rsidR="00DD0803">
        <w:rPr>
          <w:rFonts w:ascii="Arial" w:hAnsi="Arial" w:cs="Arial"/>
        </w:rPr>
        <w:t>that merged fine arts with craftsmanship and mass product</w:t>
      </w:r>
      <w:r w:rsidR="008678B4">
        <w:rPr>
          <w:rFonts w:ascii="Arial" w:hAnsi="Arial" w:cs="Arial"/>
        </w:rPr>
        <w:t>i</w:t>
      </w:r>
      <w:r w:rsidR="00DD0803">
        <w:rPr>
          <w:rFonts w:ascii="Arial" w:hAnsi="Arial" w:cs="Arial"/>
        </w:rPr>
        <w:t>on</w:t>
      </w:r>
      <w:r w:rsidR="001D3E31">
        <w:rPr>
          <w:rFonts w:ascii="Arial" w:hAnsi="Arial" w:cs="Arial"/>
        </w:rPr>
        <w:t>.</w:t>
      </w:r>
      <w:r w:rsidR="008678B4">
        <w:rPr>
          <w:rFonts w:ascii="Arial" w:hAnsi="Arial" w:cs="Arial"/>
        </w:rPr>
        <w:t xml:space="preserve"> </w:t>
      </w:r>
      <w:r w:rsidR="00041838">
        <w:rPr>
          <w:rFonts w:ascii="Arial" w:hAnsi="Arial" w:cs="Arial"/>
        </w:rPr>
        <w:t xml:space="preserve">He established the visionary cross disciplinary approach </w:t>
      </w:r>
      <w:r w:rsidR="00E9135D">
        <w:rPr>
          <w:rFonts w:ascii="Arial" w:hAnsi="Arial" w:cs="Arial"/>
        </w:rPr>
        <w:t xml:space="preserve">and championed the philosophy that form follows function </w:t>
      </w:r>
      <w:r w:rsidR="00CC2640">
        <w:rPr>
          <w:rFonts w:ascii="Arial" w:hAnsi="Arial" w:cs="Arial"/>
        </w:rPr>
        <w:t xml:space="preserve">which has shaped modern architecture, furniture and </w:t>
      </w:r>
      <w:r w:rsidR="00D5567F">
        <w:rPr>
          <w:rFonts w:ascii="Arial" w:hAnsi="Arial" w:cs="Arial"/>
        </w:rPr>
        <w:t>graphic</w:t>
      </w:r>
      <w:r w:rsidR="00CC2640">
        <w:rPr>
          <w:rFonts w:ascii="Arial" w:hAnsi="Arial" w:cs="Arial"/>
        </w:rPr>
        <w:t xml:space="preserve"> design.</w:t>
      </w:r>
      <w:r w:rsidR="00A50030">
        <w:rPr>
          <w:rFonts w:ascii="Arial" w:hAnsi="Arial" w:cs="Arial"/>
        </w:rPr>
        <w:t xml:space="preserve"> </w:t>
      </w:r>
      <w:r w:rsidR="004917DB">
        <w:rPr>
          <w:rFonts w:ascii="Arial" w:hAnsi="Arial" w:cs="Arial"/>
        </w:rPr>
        <w:t xml:space="preserve">An example of this </w:t>
      </w:r>
      <w:r w:rsidR="0027126E">
        <w:rPr>
          <w:rFonts w:ascii="Arial" w:hAnsi="Arial" w:cs="Arial"/>
        </w:rPr>
        <w:t xml:space="preserve">approach was bringing bicycle builders together with furniture designers </w:t>
      </w:r>
      <w:r w:rsidR="00AE7104">
        <w:rPr>
          <w:rFonts w:ascii="Arial" w:hAnsi="Arial" w:cs="Arial"/>
        </w:rPr>
        <w:t>who then invented new ways of constructing furniture</w:t>
      </w:r>
      <w:r w:rsidR="00E35BA3">
        <w:rPr>
          <w:rFonts w:ascii="Arial" w:hAnsi="Arial" w:cs="Arial"/>
        </w:rPr>
        <w:t xml:space="preserve"> which were quite different than the methods and materials that were used in the past.</w:t>
      </w:r>
      <w:r w:rsidR="00A50030">
        <w:rPr>
          <w:rFonts w:ascii="Arial" w:hAnsi="Arial" w:cs="Arial"/>
        </w:rPr>
        <w:t xml:space="preserve"> </w:t>
      </w:r>
      <w:r w:rsidR="008678B4">
        <w:rPr>
          <w:rFonts w:ascii="Arial" w:hAnsi="Arial" w:cs="Arial"/>
        </w:rPr>
        <w:t xml:space="preserve"> </w:t>
      </w:r>
      <w:r w:rsidR="001D3E31">
        <w:rPr>
          <w:rFonts w:ascii="Arial" w:hAnsi="Arial" w:cs="Arial"/>
        </w:rPr>
        <w:t xml:space="preserve"> </w:t>
      </w:r>
    </w:p>
    <w:p w14:paraId="1E3FFF1C" w14:textId="197CA967" w:rsidR="00A640EB" w:rsidRPr="005B633D" w:rsidRDefault="00A640EB" w:rsidP="00A640EB">
      <w:pPr>
        <w:rPr>
          <w:rFonts w:ascii="Arial" w:hAnsi="Arial" w:cs="Arial"/>
          <w:lang w:val="en-CA"/>
        </w:rPr>
      </w:pPr>
      <w:r w:rsidRPr="005B633D">
        <w:rPr>
          <w:rFonts w:ascii="Arial" w:hAnsi="Arial" w:cs="Arial"/>
        </w:rPr>
        <w:t>At AMT Robotics</w:t>
      </w:r>
      <w:r w:rsidR="00817AF5">
        <w:rPr>
          <w:rFonts w:ascii="Arial" w:hAnsi="Arial" w:cs="Arial"/>
        </w:rPr>
        <w:t xml:space="preserve">, our philosophy of equipment design is </w:t>
      </w:r>
      <w:r w:rsidR="006E033B">
        <w:rPr>
          <w:rFonts w:ascii="Arial" w:hAnsi="Arial" w:cs="Arial"/>
        </w:rPr>
        <w:t>cent</w:t>
      </w:r>
      <w:r w:rsidR="00B931ED">
        <w:rPr>
          <w:rFonts w:ascii="Arial" w:hAnsi="Arial" w:cs="Arial"/>
        </w:rPr>
        <w:t>e</w:t>
      </w:r>
      <w:r w:rsidR="006E033B">
        <w:rPr>
          <w:rFonts w:ascii="Arial" w:hAnsi="Arial" w:cs="Arial"/>
        </w:rPr>
        <w:t>red</w:t>
      </w:r>
      <w:r w:rsidR="00817AF5">
        <w:rPr>
          <w:rFonts w:ascii="Arial" w:hAnsi="Arial" w:cs="Arial"/>
        </w:rPr>
        <w:t xml:space="preserve"> squarely </w:t>
      </w:r>
      <w:r w:rsidR="006E033B">
        <w:rPr>
          <w:rFonts w:ascii="Arial" w:hAnsi="Arial" w:cs="Arial"/>
        </w:rPr>
        <w:t xml:space="preserve">on a </w:t>
      </w:r>
      <w:r w:rsidR="00AD4100">
        <w:rPr>
          <w:rFonts w:ascii="Arial" w:hAnsi="Arial" w:cs="Arial"/>
          <w:b/>
          <w:bCs/>
        </w:rPr>
        <w:t>multi-</w:t>
      </w:r>
      <w:proofErr w:type="spellStart"/>
      <w:r w:rsidR="00AD4100">
        <w:rPr>
          <w:rFonts w:ascii="Arial" w:hAnsi="Arial" w:cs="Arial"/>
          <w:b/>
          <w:bCs/>
        </w:rPr>
        <w:t>Disiciplinary</w:t>
      </w:r>
      <w:proofErr w:type="spellEnd"/>
      <w:r w:rsidR="006E033B">
        <w:rPr>
          <w:rFonts w:ascii="Arial" w:hAnsi="Arial" w:cs="Arial"/>
        </w:rPr>
        <w:t xml:space="preserve"> approach. </w:t>
      </w:r>
      <w:r w:rsidR="00B931ED">
        <w:rPr>
          <w:rFonts w:ascii="Arial" w:hAnsi="Arial" w:cs="Arial"/>
        </w:rPr>
        <w:t>W</w:t>
      </w:r>
      <w:r w:rsidRPr="005B633D">
        <w:rPr>
          <w:rFonts w:ascii="Arial" w:hAnsi="Arial" w:cs="Arial"/>
        </w:rPr>
        <w:t xml:space="preserve">e are focused on providing the right solutions for </w:t>
      </w:r>
      <w:r w:rsidR="004847EC">
        <w:rPr>
          <w:rFonts w:ascii="Arial" w:hAnsi="Arial" w:cs="Arial"/>
        </w:rPr>
        <w:t xml:space="preserve">our </w:t>
      </w:r>
      <w:r w:rsidR="00AD4100" w:rsidRPr="005B633D">
        <w:rPr>
          <w:rFonts w:ascii="Arial" w:hAnsi="Arial" w:cs="Arial"/>
        </w:rPr>
        <w:t>customers,</w:t>
      </w:r>
      <w:r w:rsidRPr="005B633D">
        <w:rPr>
          <w:rFonts w:ascii="Arial" w:hAnsi="Arial" w:cs="Arial"/>
        </w:rPr>
        <w:t xml:space="preserve"> </w:t>
      </w:r>
      <w:r w:rsidR="00B931ED">
        <w:rPr>
          <w:rFonts w:ascii="Arial" w:hAnsi="Arial" w:cs="Arial"/>
        </w:rPr>
        <w:t xml:space="preserve">which means we collaborate </w:t>
      </w:r>
      <w:r w:rsidR="00B0565C">
        <w:rPr>
          <w:rFonts w:ascii="Arial" w:hAnsi="Arial" w:cs="Arial"/>
        </w:rPr>
        <w:t>on iden</w:t>
      </w:r>
      <w:r w:rsidR="00234C3B">
        <w:rPr>
          <w:rFonts w:ascii="Arial" w:hAnsi="Arial" w:cs="Arial"/>
        </w:rPr>
        <w:t>ti</w:t>
      </w:r>
      <w:r w:rsidR="00B0565C">
        <w:rPr>
          <w:rFonts w:ascii="Arial" w:hAnsi="Arial" w:cs="Arial"/>
        </w:rPr>
        <w:t xml:space="preserve">fying problems and testing solutions.  We recruit </w:t>
      </w:r>
      <w:r w:rsidR="00CE3640">
        <w:rPr>
          <w:rFonts w:ascii="Arial" w:hAnsi="Arial" w:cs="Arial"/>
        </w:rPr>
        <w:t xml:space="preserve">our employees to bring a variety of skills </w:t>
      </w:r>
      <w:r w:rsidR="00AE6358">
        <w:rPr>
          <w:rFonts w:ascii="Arial" w:hAnsi="Arial" w:cs="Arial"/>
        </w:rPr>
        <w:t>into</w:t>
      </w:r>
      <w:r w:rsidR="00CE3640">
        <w:rPr>
          <w:rFonts w:ascii="Arial" w:hAnsi="Arial" w:cs="Arial"/>
        </w:rPr>
        <w:t xml:space="preserve"> our </w:t>
      </w:r>
      <w:r w:rsidR="00AD4100">
        <w:rPr>
          <w:rFonts w:ascii="Arial" w:hAnsi="Arial" w:cs="Arial"/>
        </w:rPr>
        <w:t>organization,</w:t>
      </w:r>
      <w:r w:rsidR="00CE3640">
        <w:rPr>
          <w:rFonts w:ascii="Arial" w:hAnsi="Arial" w:cs="Arial"/>
        </w:rPr>
        <w:t xml:space="preserve"> and we provide training opportunities to </w:t>
      </w:r>
      <w:r w:rsidR="00234C3B">
        <w:rPr>
          <w:rFonts w:ascii="Arial" w:hAnsi="Arial" w:cs="Arial"/>
        </w:rPr>
        <w:t>expand</w:t>
      </w:r>
      <w:r w:rsidR="00D01AC3">
        <w:rPr>
          <w:rFonts w:ascii="Arial" w:hAnsi="Arial" w:cs="Arial"/>
        </w:rPr>
        <w:t xml:space="preserve"> and build on those skills.  </w:t>
      </w:r>
      <w:r w:rsidR="0065037C">
        <w:rPr>
          <w:rFonts w:ascii="Arial" w:hAnsi="Arial" w:cs="Arial"/>
        </w:rPr>
        <w:t>O</w:t>
      </w:r>
      <w:r w:rsidR="00C31002">
        <w:rPr>
          <w:rFonts w:ascii="Arial" w:hAnsi="Arial" w:cs="Arial"/>
        </w:rPr>
        <w:t xml:space="preserve">ur software and design </w:t>
      </w:r>
      <w:r w:rsidR="00D01AC3">
        <w:rPr>
          <w:rFonts w:ascii="Arial" w:hAnsi="Arial" w:cs="Arial"/>
        </w:rPr>
        <w:t xml:space="preserve">engineers are required </w:t>
      </w:r>
      <w:r w:rsidR="00C31002">
        <w:rPr>
          <w:rFonts w:ascii="Arial" w:hAnsi="Arial" w:cs="Arial"/>
        </w:rPr>
        <w:t xml:space="preserve">to not only model designs on computer workstations but then </w:t>
      </w:r>
      <w:r w:rsidR="00234C3B">
        <w:rPr>
          <w:rFonts w:ascii="Arial" w:hAnsi="Arial" w:cs="Arial"/>
        </w:rPr>
        <w:t>see the project through while partic</w:t>
      </w:r>
      <w:r w:rsidR="00294217">
        <w:rPr>
          <w:rFonts w:ascii="Arial" w:hAnsi="Arial" w:cs="Arial"/>
        </w:rPr>
        <w:t>ip</w:t>
      </w:r>
      <w:r w:rsidR="00234C3B">
        <w:rPr>
          <w:rFonts w:ascii="Arial" w:hAnsi="Arial" w:cs="Arial"/>
        </w:rPr>
        <w:t>ating in the build process out in our shop</w:t>
      </w:r>
      <w:r w:rsidR="00DB3209">
        <w:rPr>
          <w:rFonts w:ascii="Arial" w:hAnsi="Arial" w:cs="Arial"/>
        </w:rPr>
        <w:t xml:space="preserve"> and servicing equipment once it is in a </w:t>
      </w:r>
      <w:r w:rsidR="00AE6358">
        <w:rPr>
          <w:rFonts w:ascii="Arial" w:hAnsi="Arial" w:cs="Arial"/>
        </w:rPr>
        <w:t>customer’s</w:t>
      </w:r>
      <w:r w:rsidR="00DB3209">
        <w:rPr>
          <w:rFonts w:ascii="Arial" w:hAnsi="Arial" w:cs="Arial"/>
        </w:rPr>
        <w:t xml:space="preserve"> production environment</w:t>
      </w:r>
      <w:r w:rsidR="00234C3B">
        <w:rPr>
          <w:rFonts w:ascii="Arial" w:hAnsi="Arial" w:cs="Arial"/>
        </w:rPr>
        <w:t xml:space="preserve">. </w:t>
      </w:r>
      <w:r w:rsidR="00EF670A">
        <w:rPr>
          <w:rFonts w:ascii="Arial" w:hAnsi="Arial" w:cs="Arial"/>
        </w:rPr>
        <w:t xml:space="preserve">It’s amazing how many opportunities you find to improve on a design when you </w:t>
      </w:r>
      <w:proofErr w:type="gramStart"/>
      <w:r w:rsidR="00EF670A">
        <w:rPr>
          <w:rFonts w:ascii="Arial" w:hAnsi="Arial" w:cs="Arial"/>
        </w:rPr>
        <w:t>have to</w:t>
      </w:r>
      <w:proofErr w:type="gramEnd"/>
      <w:r w:rsidR="00EF670A">
        <w:rPr>
          <w:rFonts w:ascii="Arial" w:hAnsi="Arial" w:cs="Arial"/>
        </w:rPr>
        <w:t xml:space="preserve"> physically put it together yourself</w:t>
      </w:r>
      <w:r w:rsidR="00DB3209">
        <w:rPr>
          <w:rFonts w:ascii="Arial" w:hAnsi="Arial" w:cs="Arial"/>
        </w:rPr>
        <w:t xml:space="preserve"> or perform </w:t>
      </w:r>
      <w:r w:rsidR="00D30177">
        <w:rPr>
          <w:rFonts w:ascii="Arial" w:hAnsi="Arial" w:cs="Arial"/>
        </w:rPr>
        <w:t>regular maintenance on site.</w:t>
      </w:r>
    </w:p>
    <w:p w14:paraId="6F53BB40" w14:textId="17DE9859" w:rsidR="00A640EB" w:rsidRDefault="00676D56" w:rsidP="00A640EB">
      <w:pPr>
        <w:rPr>
          <w:rFonts w:ascii="Arial" w:hAnsi="Arial" w:cs="Arial"/>
          <w:lang w:val="en-CA"/>
        </w:rPr>
      </w:pPr>
      <w:r>
        <w:rPr>
          <w:rFonts w:ascii="Arial" w:hAnsi="Arial" w:cs="Arial"/>
          <w:b/>
          <w:bCs/>
          <w:lang w:val="en-CA"/>
        </w:rPr>
        <w:t>Form Follows Function</w:t>
      </w:r>
      <w:r w:rsidR="00A640EB" w:rsidRPr="005B633D">
        <w:rPr>
          <w:rFonts w:ascii="Arial" w:hAnsi="Arial" w:cs="Arial"/>
          <w:lang w:val="en-CA"/>
        </w:rPr>
        <w:t xml:space="preserve"> –</w:t>
      </w:r>
      <w:r>
        <w:rPr>
          <w:rFonts w:ascii="Arial" w:hAnsi="Arial" w:cs="Arial"/>
          <w:lang w:val="en-CA"/>
        </w:rPr>
        <w:t xml:space="preserve"> </w:t>
      </w:r>
      <w:r w:rsidR="0022366F">
        <w:rPr>
          <w:rFonts w:ascii="Arial" w:hAnsi="Arial" w:cs="Arial"/>
          <w:lang w:val="en-CA"/>
        </w:rPr>
        <w:t xml:space="preserve">we are not committed to one </w:t>
      </w:r>
      <w:proofErr w:type="gramStart"/>
      <w:r w:rsidR="0022366F">
        <w:rPr>
          <w:rFonts w:ascii="Arial" w:hAnsi="Arial" w:cs="Arial"/>
          <w:lang w:val="en-CA"/>
        </w:rPr>
        <w:t>particular way</w:t>
      </w:r>
      <w:proofErr w:type="gramEnd"/>
      <w:r w:rsidR="0022366F">
        <w:rPr>
          <w:rFonts w:ascii="Arial" w:hAnsi="Arial" w:cs="Arial"/>
          <w:lang w:val="en-CA"/>
        </w:rPr>
        <w:t xml:space="preserve"> of solving a problem</w:t>
      </w:r>
      <w:proofErr w:type="gramStart"/>
      <w:r w:rsidR="0022366F">
        <w:rPr>
          <w:rFonts w:ascii="Arial" w:hAnsi="Arial" w:cs="Arial"/>
          <w:lang w:val="en-CA"/>
        </w:rPr>
        <w:t xml:space="preserve">.  </w:t>
      </w:r>
      <w:proofErr w:type="gramEnd"/>
      <w:r w:rsidR="0022366F">
        <w:rPr>
          <w:rFonts w:ascii="Arial" w:hAnsi="Arial" w:cs="Arial"/>
          <w:lang w:val="en-CA"/>
        </w:rPr>
        <w:t xml:space="preserve">Industrial robot arms are </w:t>
      </w:r>
      <w:r w:rsidR="00492C8D">
        <w:rPr>
          <w:rFonts w:ascii="Arial" w:hAnsi="Arial" w:cs="Arial"/>
          <w:lang w:val="en-CA"/>
        </w:rPr>
        <w:t xml:space="preserve">very versatile and continue to become more affordable </w:t>
      </w:r>
      <w:r w:rsidR="00894434">
        <w:rPr>
          <w:rFonts w:ascii="Arial" w:hAnsi="Arial" w:cs="Arial"/>
          <w:lang w:val="en-CA"/>
        </w:rPr>
        <w:t xml:space="preserve">but we are very aware that when you own a hammer </w:t>
      </w:r>
      <w:proofErr w:type="gramStart"/>
      <w:r w:rsidR="00894434">
        <w:rPr>
          <w:rFonts w:ascii="Arial" w:hAnsi="Arial" w:cs="Arial"/>
          <w:lang w:val="en-CA"/>
        </w:rPr>
        <w:t>many</w:t>
      </w:r>
      <w:proofErr w:type="gramEnd"/>
      <w:r w:rsidR="00894434">
        <w:rPr>
          <w:rFonts w:ascii="Arial" w:hAnsi="Arial" w:cs="Arial"/>
          <w:lang w:val="en-CA"/>
        </w:rPr>
        <w:t xml:space="preserve"> things start looking like nails</w:t>
      </w:r>
      <w:proofErr w:type="gramStart"/>
      <w:r w:rsidR="00894434">
        <w:rPr>
          <w:rFonts w:ascii="Arial" w:hAnsi="Arial" w:cs="Arial"/>
          <w:lang w:val="en-CA"/>
        </w:rPr>
        <w:t xml:space="preserve">.  </w:t>
      </w:r>
      <w:proofErr w:type="gramEnd"/>
      <w:r w:rsidR="00D51269">
        <w:rPr>
          <w:rFonts w:ascii="Arial" w:hAnsi="Arial" w:cs="Arial"/>
          <w:lang w:val="en-CA"/>
        </w:rPr>
        <w:t xml:space="preserve">We </w:t>
      </w:r>
      <w:proofErr w:type="gramStart"/>
      <w:r w:rsidR="00D51269">
        <w:rPr>
          <w:rFonts w:ascii="Arial" w:hAnsi="Arial" w:cs="Arial"/>
          <w:lang w:val="en-CA"/>
        </w:rPr>
        <w:t>are focused</w:t>
      </w:r>
      <w:proofErr w:type="gramEnd"/>
      <w:r w:rsidR="00D51269">
        <w:rPr>
          <w:rFonts w:ascii="Arial" w:hAnsi="Arial" w:cs="Arial"/>
          <w:lang w:val="en-CA"/>
        </w:rPr>
        <w:t xml:space="preserve"> on providing solutions with the simplest design possible </w:t>
      </w:r>
      <w:r w:rsidR="00A24F31">
        <w:rPr>
          <w:rFonts w:ascii="Arial" w:hAnsi="Arial" w:cs="Arial"/>
          <w:lang w:val="en-CA"/>
        </w:rPr>
        <w:t xml:space="preserve">that solves </w:t>
      </w:r>
      <w:r w:rsidR="00D44952">
        <w:rPr>
          <w:rFonts w:ascii="Arial" w:hAnsi="Arial" w:cs="Arial"/>
          <w:lang w:val="en-CA"/>
        </w:rPr>
        <w:t>a</w:t>
      </w:r>
      <w:r w:rsidR="00A24F31">
        <w:rPr>
          <w:rFonts w:ascii="Arial" w:hAnsi="Arial" w:cs="Arial"/>
          <w:lang w:val="en-CA"/>
        </w:rPr>
        <w:t xml:space="preserve"> problem while employing as </w:t>
      </w:r>
      <w:proofErr w:type="gramStart"/>
      <w:r w:rsidR="00A24F31">
        <w:rPr>
          <w:rFonts w:ascii="Arial" w:hAnsi="Arial" w:cs="Arial"/>
          <w:lang w:val="en-CA"/>
        </w:rPr>
        <w:t>many</w:t>
      </w:r>
      <w:proofErr w:type="gramEnd"/>
      <w:r w:rsidR="00A24F31">
        <w:rPr>
          <w:rFonts w:ascii="Arial" w:hAnsi="Arial" w:cs="Arial"/>
          <w:lang w:val="en-CA"/>
        </w:rPr>
        <w:t xml:space="preserve"> off the shelf standard components as possible</w:t>
      </w:r>
      <w:proofErr w:type="gramStart"/>
      <w:r w:rsidR="00A24F31">
        <w:rPr>
          <w:rFonts w:ascii="Arial" w:hAnsi="Arial" w:cs="Arial"/>
          <w:lang w:val="en-CA"/>
        </w:rPr>
        <w:t>.</w:t>
      </w:r>
      <w:r w:rsidR="008A63E9">
        <w:rPr>
          <w:rFonts w:ascii="Arial" w:hAnsi="Arial" w:cs="Arial"/>
          <w:lang w:val="en-CA"/>
        </w:rPr>
        <w:t xml:space="preserve">  </w:t>
      </w:r>
      <w:proofErr w:type="gramEnd"/>
      <w:r w:rsidR="001574E9">
        <w:rPr>
          <w:rFonts w:ascii="Arial" w:hAnsi="Arial" w:cs="Arial"/>
          <w:lang w:val="en-CA"/>
        </w:rPr>
        <w:t xml:space="preserve">X, Y, and Z axis can provide faster and more repeatable outcome than </w:t>
      </w:r>
      <w:r w:rsidR="00DD13F1">
        <w:rPr>
          <w:rFonts w:ascii="Arial" w:hAnsi="Arial" w:cs="Arial"/>
          <w:lang w:val="en-CA"/>
        </w:rPr>
        <w:t>arms that rotate and require spherical compensation to reliably arrive at the same point</w:t>
      </w:r>
      <w:r w:rsidR="00C13648">
        <w:rPr>
          <w:rFonts w:ascii="Arial" w:hAnsi="Arial" w:cs="Arial"/>
          <w:lang w:val="en-CA"/>
        </w:rPr>
        <w:t xml:space="preserve"> consistently</w:t>
      </w:r>
      <w:proofErr w:type="gramStart"/>
      <w:r w:rsidR="00C13648">
        <w:rPr>
          <w:rFonts w:ascii="Arial" w:hAnsi="Arial" w:cs="Arial"/>
          <w:lang w:val="en-CA"/>
        </w:rPr>
        <w:t xml:space="preserve">.  </w:t>
      </w:r>
      <w:proofErr w:type="gramEnd"/>
      <w:r w:rsidR="00204B3D">
        <w:rPr>
          <w:rFonts w:ascii="Arial" w:hAnsi="Arial" w:cs="Arial"/>
          <w:lang w:val="en-CA"/>
        </w:rPr>
        <w:t>Simpler assemblies cost less and are easier to service</w:t>
      </w:r>
      <w:proofErr w:type="gramStart"/>
      <w:r w:rsidR="00204B3D">
        <w:rPr>
          <w:rFonts w:ascii="Arial" w:hAnsi="Arial" w:cs="Arial"/>
          <w:lang w:val="en-CA"/>
        </w:rPr>
        <w:t xml:space="preserve">.  </w:t>
      </w:r>
      <w:proofErr w:type="gramEnd"/>
      <w:r w:rsidR="00204B3D">
        <w:rPr>
          <w:rFonts w:ascii="Arial" w:hAnsi="Arial" w:cs="Arial"/>
          <w:lang w:val="en-CA"/>
        </w:rPr>
        <w:t>Design for fewer parts - the lowest cost and most easy to service  part is no part</w:t>
      </w:r>
      <w:r w:rsidR="00261C7D">
        <w:rPr>
          <w:rFonts w:ascii="Arial" w:hAnsi="Arial" w:cs="Arial"/>
          <w:lang w:val="en-CA"/>
        </w:rPr>
        <w:t xml:space="preserve">. </w:t>
      </w:r>
      <w:r w:rsidR="00C13648">
        <w:rPr>
          <w:rFonts w:ascii="Arial" w:hAnsi="Arial" w:cs="Arial"/>
          <w:lang w:val="en-CA"/>
        </w:rPr>
        <w:t xml:space="preserve">Locally available </w:t>
      </w:r>
      <w:r w:rsidR="00C13648">
        <w:rPr>
          <w:rFonts w:ascii="Arial" w:hAnsi="Arial" w:cs="Arial"/>
          <w:lang w:val="en-CA"/>
        </w:rPr>
        <w:t>non proprietary</w:t>
      </w:r>
      <w:r w:rsidR="00C13648">
        <w:rPr>
          <w:rFonts w:ascii="Arial" w:hAnsi="Arial" w:cs="Arial"/>
          <w:lang w:val="en-CA"/>
        </w:rPr>
        <w:t xml:space="preserve"> parts </w:t>
      </w:r>
      <w:r w:rsidR="00FB4EF4">
        <w:rPr>
          <w:rFonts w:ascii="Arial" w:hAnsi="Arial" w:cs="Arial"/>
          <w:lang w:val="en-CA"/>
        </w:rPr>
        <w:t>keep uptime high and avoid costly delays due to long supply chains and border crossing.</w:t>
      </w:r>
    </w:p>
    <w:p w14:paraId="1325EAD0" w14:textId="49A4A740" w:rsidR="00E32FA7" w:rsidRDefault="00E32FA7" w:rsidP="00A640EB">
      <w:pPr>
        <w:rPr>
          <w:rFonts w:ascii="Arial" w:hAnsi="Arial" w:cs="Arial"/>
          <w:lang w:val="en-CA"/>
        </w:rPr>
      </w:pPr>
      <w:r w:rsidRPr="00E32FA7">
        <w:rPr>
          <w:rFonts w:ascii="Arial" w:hAnsi="Arial" w:cs="Arial"/>
          <w:b/>
          <w:bCs/>
          <w:lang w:val="en-CA"/>
        </w:rPr>
        <w:t>Variety Fuels Creativity</w:t>
      </w:r>
      <w:r>
        <w:rPr>
          <w:rFonts w:ascii="Arial" w:hAnsi="Arial" w:cs="Arial"/>
          <w:lang w:val="en-CA"/>
        </w:rPr>
        <w:t xml:space="preserve"> – a mixture of </w:t>
      </w:r>
      <w:r w:rsidR="005E7E18">
        <w:rPr>
          <w:rFonts w:ascii="Arial" w:hAnsi="Arial" w:cs="Arial"/>
          <w:lang w:val="en-CA"/>
        </w:rPr>
        <w:t>tasks keeps the mind and body active and fuels idea generation</w:t>
      </w:r>
      <w:proofErr w:type="gramStart"/>
      <w:r w:rsidR="005E7E18">
        <w:rPr>
          <w:rFonts w:ascii="Arial" w:hAnsi="Arial" w:cs="Arial"/>
          <w:lang w:val="en-CA"/>
        </w:rPr>
        <w:t xml:space="preserve">.  </w:t>
      </w:r>
      <w:proofErr w:type="gramEnd"/>
      <w:r w:rsidR="00691302">
        <w:rPr>
          <w:rFonts w:ascii="Arial" w:hAnsi="Arial" w:cs="Arial"/>
          <w:lang w:val="en-CA"/>
        </w:rPr>
        <w:t>Working with your hands shapes the brain differently than just working on a screen</w:t>
      </w:r>
      <w:proofErr w:type="gramStart"/>
      <w:r w:rsidR="00691302">
        <w:rPr>
          <w:rFonts w:ascii="Arial" w:hAnsi="Arial" w:cs="Arial"/>
          <w:lang w:val="en-CA"/>
        </w:rPr>
        <w:t xml:space="preserve">.  </w:t>
      </w:r>
      <w:proofErr w:type="gramEnd"/>
      <w:r w:rsidR="00D75220">
        <w:rPr>
          <w:rFonts w:ascii="Arial" w:hAnsi="Arial" w:cs="Arial"/>
          <w:lang w:val="en-CA"/>
        </w:rPr>
        <w:t xml:space="preserve">Interacting with </w:t>
      </w:r>
      <w:proofErr w:type="gramStart"/>
      <w:r w:rsidR="00D75220">
        <w:rPr>
          <w:rFonts w:ascii="Arial" w:hAnsi="Arial" w:cs="Arial"/>
          <w:lang w:val="en-CA"/>
        </w:rPr>
        <w:t>many</w:t>
      </w:r>
      <w:proofErr w:type="gramEnd"/>
      <w:r w:rsidR="00D75220">
        <w:rPr>
          <w:rFonts w:ascii="Arial" w:hAnsi="Arial" w:cs="Arial"/>
          <w:lang w:val="en-CA"/>
        </w:rPr>
        <w:t xml:space="preserve"> different people skilled in </w:t>
      </w:r>
      <w:r w:rsidR="00E125C2">
        <w:rPr>
          <w:rFonts w:ascii="Arial" w:hAnsi="Arial" w:cs="Arial"/>
          <w:lang w:val="en-CA"/>
        </w:rPr>
        <w:t xml:space="preserve">different disciplines challenges </w:t>
      </w:r>
      <w:r w:rsidR="00685437">
        <w:rPr>
          <w:rFonts w:ascii="Arial" w:hAnsi="Arial" w:cs="Arial"/>
          <w:lang w:val="en-CA"/>
        </w:rPr>
        <w:t>old patterns</w:t>
      </w:r>
      <w:r w:rsidR="00E125C2">
        <w:rPr>
          <w:rFonts w:ascii="Arial" w:hAnsi="Arial" w:cs="Arial"/>
          <w:lang w:val="en-CA"/>
        </w:rPr>
        <w:t xml:space="preserve"> and drives creat</w:t>
      </w:r>
      <w:r w:rsidR="00685437">
        <w:rPr>
          <w:rFonts w:ascii="Arial" w:hAnsi="Arial" w:cs="Arial"/>
          <w:lang w:val="en-CA"/>
        </w:rPr>
        <w:t>ive thinking</w:t>
      </w:r>
      <w:proofErr w:type="gramStart"/>
      <w:r w:rsidR="00685437">
        <w:rPr>
          <w:rFonts w:ascii="Arial" w:hAnsi="Arial" w:cs="Arial"/>
          <w:lang w:val="en-CA"/>
        </w:rPr>
        <w:t xml:space="preserve">.  </w:t>
      </w:r>
      <w:proofErr w:type="gramEnd"/>
      <w:r w:rsidR="006115D0">
        <w:rPr>
          <w:rFonts w:ascii="Arial" w:hAnsi="Arial" w:cs="Arial"/>
          <w:lang w:val="en-CA"/>
        </w:rPr>
        <w:t>Ou</w:t>
      </w:r>
      <w:r w:rsidR="00DE38F5">
        <w:rPr>
          <w:rFonts w:ascii="Arial" w:hAnsi="Arial" w:cs="Arial"/>
          <w:lang w:val="en-CA"/>
        </w:rPr>
        <w:t xml:space="preserve">r team practicing these habits </w:t>
      </w:r>
      <w:proofErr w:type="gramStart"/>
      <w:r w:rsidR="00DE38F5">
        <w:rPr>
          <w:rFonts w:ascii="Arial" w:hAnsi="Arial" w:cs="Arial"/>
          <w:lang w:val="en-CA"/>
        </w:rPr>
        <w:t>on a daily basis</w:t>
      </w:r>
      <w:proofErr w:type="gramEnd"/>
      <w:r w:rsidR="00DE38F5">
        <w:rPr>
          <w:rFonts w:ascii="Arial" w:hAnsi="Arial" w:cs="Arial"/>
          <w:lang w:val="en-CA"/>
        </w:rPr>
        <w:t xml:space="preserve"> is what drives us </w:t>
      </w:r>
      <w:r w:rsidR="00006BD3">
        <w:rPr>
          <w:rFonts w:ascii="Arial" w:hAnsi="Arial" w:cs="Arial"/>
          <w:lang w:val="en-CA"/>
        </w:rPr>
        <w:t>forward to transform the tools of our industry</w:t>
      </w:r>
      <w:r w:rsidR="00283E87">
        <w:rPr>
          <w:rFonts w:ascii="Arial" w:hAnsi="Arial" w:cs="Arial"/>
          <w:lang w:val="en-CA"/>
        </w:rPr>
        <w:t xml:space="preserve"> like bicycle makers transformed the chair.</w:t>
      </w:r>
    </w:p>
    <w:p w14:paraId="4246267C" w14:textId="5FCBCB0F" w:rsidR="006C3915" w:rsidRDefault="00A640EB" w:rsidP="002D06D3">
      <w:pPr>
        <w:rPr>
          <w:rFonts w:ascii="Arial" w:hAnsi="Arial" w:cs="Arial"/>
        </w:rPr>
      </w:pPr>
      <w:r w:rsidRPr="005B633D">
        <w:rPr>
          <w:rFonts w:ascii="Arial" w:hAnsi="Arial" w:cs="Arial"/>
          <w:lang w:val="en-CA"/>
        </w:rPr>
        <w:t xml:space="preserve">We are always open to refining our ideas on how to make </w:t>
      </w:r>
      <w:r w:rsidR="004847EC">
        <w:rPr>
          <w:rFonts w:ascii="Arial" w:hAnsi="Arial" w:cs="Arial"/>
          <w:lang w:val="en-CA"/>
        </w:rPr>
        <w:t>our</w:t>
      </w:r>
      <w:r w:rsidRPr="005B633D">
        <w:rPr>
          <w:rFonts w:ascii="Arial" w:hAnsi="Arial" w:cs="Arial"/>
          <w:lang w:val="en-CA"/>
        </w:rPr>
        <w:t xml:space="preserve"> systems even better. </w:t>
      </w:r>
      <w:hyperlink r:id="rId9" w:history="1">
        <w:r w:rsidRPr="005B633D">
          <w:rPr>
            <w:rStyle w:val="Hyperlink"/>
            <w:rFonts w:ascii="Arial" w:hAnsi="Arial" w:cs="Arial"/>
          </w:rPr>
          <w:t>Reach out</w:t>
        </w:r>
      </w:hyperlink>
      <w:r w:rsidRPr="005B633D">
        <w:rPr>
          <w:rFonts w:ascii="Arial" w:hAnsi="Arial" w:cs="Arial"/>
        </w:rPr>
        <w:t xml:space="preserve"> when you’re ready to discuss </w:t>
      </w:r>
      <w:r w:rsidR="00D30177">
        <w:rPr>
          <w:rFonts w:ascii="Arial" w:hAnsi="Arial" w:cs="Arial"/>
        </w:rPr>
        <w:t xml:space="preserve">how we can provide </w:t>
      </w:r>
      <w:r w:rsidRPr="005B633D">
        <w:rPr>
          <w:rFonts w:ascii="Arial" w:hAnsi="Arial" w:cs="Arial"/>
        </w:rPr>
        <w:t>solutions for your operation</w:t>
      </w:r>
      <w:r w:rsidR="002D06D3" w:rsidRPr="005B633D">
        <w:rPr>
          <w:rFonts w:ascii="Arial" w:hAnsi="Arial" w:cs="Arial"/>
        </w:rPr>
        <w:t>.</w:t>
      </w:r>
    </w:p>
    <w:p w14:paraId="4C6775C2" w14:textId="1ED64FA1" w:rsidR="001D3E31" w:rsidRPr="005B633D" w:rsidRDefault="001D3E31" w:rsidP="002D06D3">
      <w:pPr>
        <w:rPr>
          <w:rFonts w:ascii="Arial" w:hAnsi="Arial" w:cs="Arial"/>
        </w:rPr>
      </w:pPr>
      <w:r w:rsidRPr="00F62C4E">
        <w:rPr>
          <w:rFonts w:ascii="Arial" w:hAnsi="Arial" w:cs="Arial"/>
          <w:highlight w:val="yellow"/>
        </w:rPr>
        <w:t xml:space="preserve">Add picture of the entire team in </w:t>
      </w:r>
      <w:r w:rsidR="00F62C4E" w:rsidRPr="00F62C4E">
        <w:rPr>
          <w:rFonts w:ascii="Arial" w:hAnsi="Arial" w:cs="Arial"/>
          <w:highlight w:val="yellow"/>
        </w:rPr>
        <w:t>matching AMT shirts</w:t>
      </w:r>
    </w:p>
    <w:sectPr w:rsidR="001D3E31" w:rsidRPr="005B633D" w:rsidSect="00365D21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32BE5"/>
    <w:multiLevelType w:val="hybridMultilevel"/>
    <w:tmpl w:val="697C4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C0E11"/>
    <w:multiLevelType w:val="hybridMultilevel"/>
    <w:tmpl w:val="9D5A1868"/>
    <w:lvl w:ilvl="0" w:tplc="A906C0DC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214181">
    <w:abstractNumId w:val="0"/>
  </w:num>
  <w:num w:numId="2" w16cid:durableId="493109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1F"/>
    <w:rsid w:val="000013B9"/>
    <w:rsid w:val="00003F54"/>
    <w:rsid w:val="00005BBD"/>
    <w:rsid w:val="00006BD3"/>
    <w:rsid w:val="00020282"/>
    <w:rsid w:val="00020D24"/>
    <w:rsid w:val="000337A8"/>
    <w:rsid w:val="00036C9B"/>
    <w:rsid w:val="00041838"/>
    <w:rsid w:val="00046F99"/>
    <w:rsid w:val="00072F0F"/>
    <w:rsid w:val="00074C9F"/>
    <w:rsid w:val="0009222A"/>
    <w:rsid w:val="000A2CCB"/>
    <w:rsid w:val="000A52F8"/>
    <w:rsid w:val="000E3A3D"/>
    <w:rsid w:val="000F13C6"/>
    <w:rsid w:val="000F18F8"/>
    <w:rsid w:val="000F73F1"/>
    <w:rsid w:val="001042F8"/>
    <w:rsid w:val="001128C8"/>
    <w:rsid w:val="001246D9"/>
    <w:rsid w:val="001272AB"/>
    <w:rsid w:val="00142FD6"/>
    <w:rsid w:val="00146B79"/>
    <w:rsid w:val="00151CDB"/>
    <w:rsid w:val="00152E90"/>
    <w:rsid w:val="001574E9"/>
    <w:rsid w:val="001724EE"/>
    <w:rsid w:val="00184EC5"/>
    <w:rsid w:val="00186BB8"/>
    <w:rsid w:val="001873F4"/>
    <w:rsid w:val="001932D1"/>
    <w:rsid w:val="001A65F8"/>
    <w:rsid w:val="001A6E59"/>
    <w:rsid w:val="001C17E7"/>
    <w:rsid w:val="001C5001"/>
    <w:rsid w:val="001C5655"/>
    <w:rsid w:val="001D3E31"/>
    <w:rsid w:val="001F5AAF"/>
    <w:rsid w:val="00204B3D"/>
    <w:rsid w:val="00205C4E"/>
    <w:rsid w:val="00207518"/>
    <w:rsid w:val="00213358"/>
    <w:rsid w:val="00214628"/>
    <w:rsid w:val="00217B0B"/>
    <w:rsid w:val="00221DB4"/>
    <w:rsid w:val="0022366F"/>
    <w:rsid w:val="0022522E"/>
    <w:rsid w:val="00234C3B"/>
    <w:rsid w:val="00261C7D"/>
    <w:rsid w:val="00270F2D"/>
    <w:rsid w:val="0027126E"/>
    <w:rsid w:val="00283775"/>
    <w:rsid w:val="00283E87"/>
    <w:rsid w:val="00290EFC"/>
    <w:rsid w:val="00294217"/>
    <w:rsid w:val="002C253F"/>
    <w:rsid w:val="002D06D3"/>
    <w:rsid w:val="002F7A14"/>
    <w:rsid w:val="00300590"/>
    <w:rsid w:val="0031198C"/>
    <w:rsid w:val="00317E6F"/>
    <w:rsid w:val="00337381"/>
    <w:rsid w:val="003424E8"/>
    <w:rsid w:val="00354129"/>
    <w:rsid w:val="00365D21"/>
    <w:rsid w:val="0036631F"/>
    <w:rsid w:val="00367F3F"/>
    <w:rsid w:val="003A6F83"/>
    <w:rsid w:val="003A7FF0"/>
    <w:rsid w:val="003D04A8"/>
    <w:rsid w:val="003D49C6"/>
    <w:rsid w:val="003D553A"/>
    <w:rsid w:val="003D6FB4"/>
    <w:rsid w:val="003F57E4"/>
    <w:rsid w:val="00402C62"/>
    <w:rsid w:val="0042270E"/>
    <w:rsid w:val="00423C73"/>
    <w:rsid w:val="004373D1"/>
    <w:rsid w:val="00437B78"/>
    <w:rsid w:val="00452022"/>
    <w:rsid w:val="00452CC4"/>
    <w:rsid w:val="00454074"/>
    <w:rsid w:val="004607DB"/>
    <w:rsid w:val="00471220"/>
    <w:rsid w:val="004741B2"/>
    <w:rsid w:val="004744E6"/>
    <w:rsid w:val="004847EC"/>
    <w:rsid w:val="004853B4"/>
    <w:rsid w:val="004917DB"/>
    <w:rsid w:val="00492C8D"/>
    <w:rsid w:val="00496FE1"/>
    <w:rsid w:val="004A3ADF"/>
    <w:rsid w:val="004C2848"/>
    <w:rsid w:val="004C5162"/>
    <w:rsid w:val="004E3730"/>
    <w:rsid w:val="00507530"/>
    <w:rsid w:val="005075DC"/>
    <w:rsid w:val="00515F10"/>
    <w:rsid w:val="0052073B"/>
    <w:rsid w:val="00526097"/>
    <w:rsid w:val="0053200C"/>
    <w:rsid w:val="00532174"/>
    <w:rsid w:val="00550757"/>
    <w:rsid w:val="00590637"/>
    <w:rsid w:val="005975A4"/>
    <w:rsid w:val="0059777C"/>
    <w:rsid w:val="005A0CBA"/>
    <w:rsid w:val="005B633D"/>
    <w:rsid w:val="005C3547"/>
    <w:rsid w:val="005C7849"/>
    <w:rsid w:val="005D4AE5"/>
    <w:rsid w:val="005E16A4"/>
    <w:rsid w:val="005E7E18"/>
    <w:rsid w:val="005F0D88"/>
    <w:rsid w:val="0060400D"/>
    <w:rsid w:val="0060461C"/>
    <w:rsid w:val="00606BBE"/>
    <w:rsid w:val="00607ECF"/>
    <w:rsid w:val="006115D0"/>
    <w:rsid w:val="00626397"/>
    <w:rsid w:val="00641D5C"/>
    <w:rsid w:val="0065037C"/>
    <w:rsid w:val="0065206F"/>
    <w:rsid w:val="0065406E"/>
    <w:rsid w:val="00655F5E"/>
    <w:rsid w:val="00655F7A"/>
    <w:rsid w:val="00656E32"/>
    <w:rsid w:val="00663401"/>
    <w:rsid w:val="006669C8"/>
    <w:rsid w:val="00676D56"/>
    <w:rsid w:val="00685437"/>
    <w:rsid w:val="00691302"/>
    <w:rsid w:val="006913DD"/>
    <w:rsid w:val="006975A0"/>
    <w:rsid w:val="006C3915"/>
    <w:rsid w:val="006E033B"/>
    <w:rsid w:val="006E2C02"/>
    <w:rsid w:val="006F1167"/>
    <w:rsid w:val="006F3394"/>
    <w:rsid w:val="00704B4A"/>
    <w:rsid w:val="007069A6"/>
    <w:rsid w:val="00721855"/>
    <w:rsid w:val="00737694"/>
    <w:rsid w:val="00755799"/>
    <w:rsid w:val="0076562B"/>
    <w:rsid w:val="00784693"/>
    <w:rsid w:val="0079065E"/>
    <w:rsid w:val="007A3783"/>
    <w:rsid w:val="007C4704"/>
    <w:rsid w:val="007E5CED"/>
    <w:rsid w:val="00817AF5"/>
    <w:rsid w:val="00831A78"/>
    <w:rsid w:val="00832F34"/>
    <w:rsid w:val="00845520"/>
    <w:rsid w:val="00856279"/>
    <w:rsid w:val="00864C0D"/>
    <w:rsid w:val="00865DE5"/>
    <w:rsid w:val="008678B4"/>
    <w:rsid w:val="008941FA"/>
    <w:rsid w:val="00894434"/>
    <w:rsid w:val="00895D20"/>
    <w:rsid w:val="0089629B"/>
    <w:rsid w:val="008963A6"/>
    <w:rsid w:val="008A28A7"/>
    <w:rsid w:val="008A63E9"/>
    <w:rsid w:val="008B7674"/>
    <w:rsid w:val="008C72EC"/>
    <w:rsid w:val="008F1B82"/>
    <w:rsid w:val="008F6AD3"/>
    <w:rsid w:val="00902F95"/>
    <w:rsid w:val="00904AD1"/>
    <w:rsid w:val="00905C4C"/>
    <w:rsid w:val="00910FF7"/>
    <w:rsid w:val="00920888"/>
    <w:rsid w:val="00923B4E"/>
    <w:rsid w:val="00952DBD"/>
    <w:rsid w:val="00961627"/>
    <w:rsid w:val="00962263"/>
    <w:rsid w:val="00975E16"/>
    <w:rsid w:val="009834B2"/>
    <w:rsid w:val="009913E9"/>
    <w:rsid w:val="00996B37"/>
    <w:rsid w:val="009A0002"/>
    <w:rsid w:val="009A740C"/>
    <w:rsid w:val="009C499C"/>
    <w:rsid w:val="009D776C"/>
    <w:rsid w:val="00A21F97"/>
    <w:rsid w:val="00A24F31"/>
    <w:rsid w:val="00A35A23"/>
    <w:rsid w:val="00A412AA"/>
    <w:rsid w:val="00A420F4"/>
    <w:rsid w:val="00A43C8E"/>
    <w:rsid w:val="00A50030"/>
    <w:rsid w:val="00A640EB"/>
    <w:rsid w:val="00A65434"/>
    <w:rsid w:val="00A74591"/>
    <w:rsid w:val="00A75254"/>
    <w:rsid w:val="00A75921"/>
    <w:rsid w:val="00A80757"/>
    <w:rsid w:val="00AA25DD"/>
    <w:rsid w:val="00AB0F7C"/>
    <w:rsid w:val="00AC4D0F"/>
    <w:rsid w:val="00AD2036"/>
    <w:rsid w:val="00AD4100"/>
    <w:rsid w:val="00AE6358"/>
    <w:rsid w:val="00AE7104"/>
    <w:rsid w:val="00AF1DF2"/>
    <w:rsid w:val="00AF2131"/>
    <w:rsid w:val="00AF4B7B"/>
    <w:rsid w:val="00B02351"/>
    <w:rsid w:val="00B0565C"/>
    <w:rsid w:val="00B0592F"/>
    <w:rsid w:val="00B25891"/>
    <w:rsid w:val="00B362DB"/>
    <w:rsid w:val="00B4362A"/>
    <w:rsid w:val="00B531B5"/>
    <w:rsid w:val="00B55B2A"/>
    <w:rsid w:val="00B73D8C"/>
    <w:rsid w:val="00B931ED"/>
    <w:rsid w:val="00BC369D"/>
    <w:rsid w:val="00BD1180"/>
    <w:rsid w:val="00C024C4"/>
    <w:rsid w:val="00C0250B"/>
    <w:rsid w:val="00C13328"/>
    <w:rsid w:val="00C13648"/>
    <w:rsid w:val="00C17320"/>
    <w:rsid w:val="00C173C6"/>
    <w:rsid w:val="00C3006E"/>
    <w:rsid w:val="00C31002"/>
    <w:rsid w:val="00C31A90"/>
    <w:rsid w:val="00C70D18"/>
    <w:rsid w:val="00C87FC0"/>
    <w:rsid w:val="00C9127D"/>
    <w:rsid w:val="00C9676E"/>
    <w:rsid w:val="00CA19E1"/>
    <w:rsid w:val="00CC2640"/>
    <w:rsid w:val="00CC73A8"/>
    <w:rsid w:val="00CD0369"/>
    <w:rsid w:val="00CD3F65"/>
    <w:rsid w:val="00CD52F7"/>
    <w:rsid w:val="00CE3640"/>
    <w:rsid w:val="00CE768D"/>
    <w:rsid w:val="00D006E9"/>
    <w:rsid w:val="00D01AC3"/>
    <w:rsid w:val="00D06E74"/>
    <w:rsid w:val="00D17858"/>
    <w:rsid w:val="00D23643"/>
    <w:rsid w:val="00D30177"/>
    <w:rsid w:val="00D3597A"/>
    <w:rsid w:val="00D42297"/>
    <w:rsid w:val="00D44952"/>
    <w:rsid w:val="00D44B4C"/>
    <w:rsid w:val="00D51269"/>
    <w:rsid w:val="00D555A6"/>
    <w:rsid w:val="00D5567F"/>
    <w:rsid w:val="00D64CD1"/>
    <w:rsid w:val="00D74F04"/>
    <w:rsid w:val="00D75220"/>
    <w:rsid w:val="00DA2F07"/>
    <w:rsid w:val="00DA591B"/>
    <w:rsid w:val="00DB0F42"/>
    <w:rsid w:val="00DB3209"/>
    <w:rsid w:val="00DB5C99"/>
    <w:rsid w:val="00DC15AC"/>
    <w:rsid w:val="00DC626A"/>
    <w:rsid w:val="00DD0803"/>
    <w:rsid w:val="00DD13F1"/>
    <w:rsid w:val="00DD24E2"/>
    <w:rsid w:val="00DD29AF"/>
    <w:rsid w:val="00DE38F5"/>
    <w:rsid w:val="00E01B9E"/>
    <w:rsid w:val="00E054AA"/>
    <w:rsid w:val="00E125C2"/>
    <w:rsid w:val="00E16813"/>
    <w:rsid w:val="00E210BE"/>
    <w:rsid w:val="00E21EF4"/>
    <w:rsid w:val="00E27472"/>
    <w:rsid w:val="00E31555"/>
    <w:rsid w:val="00E31EC7"/>
    <w:rsid w:val="00E32FA7"/>
    <w:rsid w:val="00E35BA3"/>
    <w:rsid w:val="00E40531"/>
    <w:rsid w:val="00E423E5"/>
    <w:rsid w:val="00E63B3E"/>
    <w:rsid w:val="00E6600E"/>
    <w:rsid w:val="00E778C0"/>
    <w:rsid w:val="00E80F6C"/>
    <w:rsid w:val="00E90493"/>
    <w:rsid w:val="00E90D62"/>
    <w:rsid w:val="00E9135D"/>
    <w:rsid w:val="00E941D7"/>
    <w:rsid w:val="00E979C1"/>
    <w:rsid w:val="00EA4C95"/>
    <w:rsid w:val="00EB454E"/>
    <w:rsid w:val="00EB4D4B"/>
    <w:rsid w:val="00EE320A"/>
    <w:rsid w:val="00EE5239"/>
    <w:rsid w:val="00EF670A"/>
    <w:rsid w:val="00F0080F"/>
    <w:rsid w:val="00F07ED5"/>
    <w:rsid w:val="00F278B6"/>
    <w:rsid w:val="00F307EF"/>
    <w:rsid w:val="00F340C2"/>
    <w:rsid w:val="00F42C45"/>
    <w:rsid w:val="00F511A1"/>
    <w:rsid w:val="00F54E67"/>
    <w:rsid w:val="00F62C4E"/>
    <w:rsid w:val="00F66EE2"/>
    <w:rsid w:val="00F74C4E"/>
    <w:rsid w:val="00F82C3F"/>
    <w:rsid w:val="00F84A0B"/>
    <w:rsid w:val="00FA2C44"/>
    <w:rsid w:val="00FA36C2"/>
    <w:rsid w:val="00FB22CD"/>
    <w:rsid w:val="00FB43EC"/>
    <w:rsid w:val="00FB4EF4"/>
    <w:rsid w:val="00FB4EFE"/>
    <w:rsid w:val="00FC77AF"/>
    <w:rsid w:val="00FD57DC"/>
    <w:rsid w:val="00FE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8CF48"/>
  <w15:chartTrackingRefBased/>
  <w15:docId w15:val="{CD1DC529-3E66-4A4E-9AB9-7A1B4B53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757"/>
    <w:pPr>
      <w:spacing w:after="240" w:line="276" w:lineRule="auto"/>
      <w:ind w:firstLine="72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">
    <w:name w:val="Subhead"/>
    <w:basedOn w:val="Normal"/>
    <w:link w:val="SubheadChar"/>
    <w:qFormat/>
    <w:rsid w:val="00A80757"/>
    <w:pPr>
      <w:ind w:firstLine="0"/>
    </w:pPr>
    <w:rPr>
      <w:b/>
      <w:i/>
      <w:sz w:val="28"/>
    </w:rPr>
  </w:style>
  <w:style w:type="paragraph" w:styleId="NoSpacing">
    <w:name w:val="No Spacing"/>
    <w:uiPriority w:val="1"/>
    <w:qFormat/>
    <w:rsid w:val="00A8075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ubheadChar">
    <w:name w:val="Subhead Char"/>
    <w:basedOn w:val="DefaultParagraphFont"/>
    <w:link w:val="Subhead"/>
    <w:rsid w:val="00A80757"/>
    <w:rPr>
      <w:rFonts w:ascii="Times New Roman" w:hAnsi="Times New Roman" w:cs="Times New Roman"/>
      <w:b/>
      <w:i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80757"/>
    <w:pPr>
      <w:ind w:firstLine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757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paragraph" w:styleId="ListParagraph">
    <w:name w:val="List Paragraph"/>
    <w:basedOn w:val="Normal"/>
    <w:uiPriority w:val="34"/>
    <w:qFormat/>
    <w:rsid w:val="00A80757"/>
    <w:pPr>
      <w:ind w:left="720" w:firstLine="0"/>
      <w:contextualSpacing/>
    </w:pPr>
  </w:style>
  <w:style w:type="paragraph" w:customStyle="1" w:styleId="Bullet">
    <w:name w:val="Bullet"/>
    <w:basedOn w:val="Normal"/>
    <w:link w:val="BulletChar"/>
    <w:qFormat/>
    <w:rsid w:val="00A80757"/>
    <w:pPr>
      <w:numPr>
        <w:numId w:val="2"/>
      </w:numPr>
    </w:pPr>
  </w:style>
  <w:style w:type="character" w:customStyle="1" w:styleId="BulletChar">
    <w:name w:val="Bullet Char"/>
    <w:basedOn w:val="DefaultParagraphFont"/>
    <w:link w:val="Bullet"/>
    <w:rsid w:val="00A80757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6631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975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7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arry.roehr@amtrobotic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s\Documents\Custom%20Office%20Templates\Article12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69CCA6651EA43A938171F65FAF246" ma:contentTypeVersion="13" ma:contentTypeDescription="Create a new document." ma:contentTypeScope="" ma:versionID="4bd78c1ee43de561999ea20eacefde8e">
  <xsd:schema xmlns:xsd="http://www.w3.org/2001/XMLSchema" xmlns:xs="http://www.w3.org/2001/XMLSchema" xmlns:p="http://schemas.microsoft.com/office/2006/metadata/properties" xmlns:ns2="f5cf8702-80e4-42b2-b55f-8ddb48353250" xmlns:ns3="592e67f9-20e1-401a-bf24-c41928b314b1" targetNamespace="http://schemas.microsoft.com/office/2006/metadata/properties" ma:root="true" ma:fieldsID="a5cdcdae4a933afaa490093a6136f513" ns2:_="" ns3:_="">
    <xsd:import namespace="f5cf8702-80e4-42b2-b55f-8ddb48353250"/>
    <xsd:import namespace="592e67f9-20e1-401a-bf24-c41928b31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f8702-80e4-42b2-b55f-8ddb48353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1f1fd20-26ad-4ffd-9be2-a22ce92de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e67f9-20e1-401a-bf24-c41928b314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f0b1e7-3e02-42dc-b85c-e0f64793ea12}" ma:internalName="TaxCatchAll" ma:showField="CatchAllData" ma:web="592e67f9-20e1-401a-bf24-c41928b314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cf8702-80e4-42b2-b55f-8ddb48353250">
      <Terms xmlns="http://schemas.microsoft.com/office/infopath/2007/PartnerControls"/>
    </lcf76f155ced4ddcb4097134ff3c332f>
    <TaxCatchAll xmlns="592e67f9-20e1-401a-bf24-c41928b314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2976D2-696E-4712-85DE-742B2E4F2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f8702-80e4-42b2-b55f-8ddb48353250"/>
    <ds:schemaRef ds:uri="592e67f9-20e1-401a-bf24-c41928b31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4E8E42-21B6-4CCD-95E4-D79DD2DF26FB}">
  <ds:schemaRefs>
    <ds:schemaRef ds:uri="http://schemas.microsoft.com/office/2006/metadata/properties"/>
    <ds:schemaRef ds:uri="http://schemas.microsoft.com/office/infopath/2007/PartnerControls"/>
    <ds:schemaRef ds:uri="f5cf8702-80e4-42b2-b55f-8ddb48353250"/>
    <ds:schemaRef ds:uri="592e67f9-20e1-401a-bf24-c41928b314b1"/>
  </ds:schemaRefs>
</ds:datastoreItem>
</file>

<file path=customXml/itemProps3.xml><?xml version="1.0" encoding="utf-8"?>
<ds:datastoreItem xmlns:ds="http://schemas.openxmlformats.org/officeDocument/2006/customXml" ds:itemID="{D9443BCF-9C6C-42A2-9F14-FB9F5860C0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Article12 template.dotx</Template>
  <TotalTime>44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</dc:creator>
  <cp:keywords/>
  <dc:description/>
  <cp:lastModifiedBy>Garry Roehr</cp:lastModifiedBy>
  <cp:revision>70</cp:revision>
  <dcterms:created xsi:type="dcterms:W3CDTF">2026-08-22T16:41:00Z</dcterms:created>
  <dcterms:modified xsi:type="dcterms:W3CDTF">2026-08-22T17:26:00Z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0x01010088469CCA6651EA43A938171F65FAF246</vt:lpwstr>
  </property>
</Properties>
</file>